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86" w:rsidRDefault="00892886" w:rsidP="00E75F57">
      <w:pPr>
        <w:spacing w:line="360" w:lineRule="auto"/>
      </w:pPr>
    </w:p>
    <w:p w:rsidR="00892886" w:rsidRDefault="00892886" w:rsidP="00962971">
      <w:pPr>
        <w:spacing w:line="360" w:lineRule="auto"/>
        <w:rPr>
          <w:rtl/>
        </w:rPr>
      </w:pPr>
      <w:r>
        <w:rPr>
          <w:rtl/>
        </w:rPr>
        <w:t xml:space="preserve">לכבוד: </w:t>
      </w:r>
    </w:p>
    <w:p w:rsidR="00892886" w:rsidRDefault="00892886" w:rsidP="00E75F57">
      <w:pPr>
        <w:spacing w:line="360" w:lineRule="auto"/>
        <w:rPr>
          <w:rtl/>
        </w:rPr>
      </w:pPr>
    </w:p>
    <w:p w:rsidR="00892886" w:rsidRPr="00585A55" w:rsidRDefault="00892886" w:rsidP="00F56118">
      <w:pPr>
        <w:spacing w:line="360" w:lineRule="auto"/>
        <w:jc w:val="center"/>
        <w:rPr>
          <w:b/>
          <w:bCs/>
          <w:u w:val="single"/>
          <w:rtl/>
        </w:rPr>
      </w:pPr>
      <w:r w:rsidRPr="00585A55">
        <w:rPr>
          <w:b/>
          <w:bCs/>
          <w:u w:val="single"/>
          <w:rtl/>
        </w:rPr>
        <w:t>הנידון</w:t>
      </w:r>
      <w:r>
        <w:rPr>
          <w:b/>
          <w:bCs/>
          <w:u w:val="single"/>
          <w:rtl/>
        </w:rPr>
        <w:t>:</w:t>
      </w:r>
      <w:r w:rsidRPr="00585A55">
        <w:rPr>
          <w:b/>
          <w:bCs/>
          <w:u w:val="single"/>
          <w:rtl/>
        </w:rPr>
        <w:t xml:space="preserve"> </w:t>
      </w:r>
      <w:r>
        <w:rPr>
          <w:b/>
          <w:bCs/>
          <w:u w:val="single"/>
          <w:rtl/>
        </w:rPr>
        <w:t xml:space="preserve">ספק יחיד לחברת מטריקס לרכישת תוכנת </w:t>
      </w:r>
      <w:r w:rsidRPr="00F56118">
        <w:rPr>
          <w:u w:val="single"/>
        </w:rPr>
        <w:t>Red Hat</w:t>
      </w:r>
      <w:r w:rsidRPr="00F56118">
        <w:rPr>
          <w:b/>
          <w:bCs/>
          <w:u w:val="single"/>
        </w:rPr>
        <w:t xml:space="preserve"> </w:t>
      </w:r>
    </w:p>
    <w:p w:rsidR="00892886" w:rsidRDefault="00892886" w:rsidP="00E75F57">
      <w:pPr>
        <w:spacing w:line="360" w:lineRule="auto"/>
        <w:rPr>
          <w:rtl/>
        </w:rPr>
      </w:pPr>
    </w:p>
    <w:p w:rsidR="00892886" w:rsidRPr="004171C9" w:rsidRDefault="00892886" w:rsidP="00E75F57">
      <w:pPr>
        <w:spacing w:line="360" w:lineRule="auto"/>
        <w:rPr>
          <w:u w:val="single"/>
          <w:rtl/>
        </w:rPr>
      </w:pPr>
      <w:r w:rsidRPr="004171C9">
        <w:rPr>
          <w:u w:val="single"/>
          <w:rtl/>
        </w:rPr>
        <w:t>תיאור פיתרון קיים:</w:t>
      </w:r>
    </w:p>
    <w:p w:rsidR="00892886" w:rsidRDefault="00892886" w:rsidP="00F56118">
      <w:pPr>
        <w:spacing w:line="360" w:lineRule="auto"/>
        <w:rPr>
          <w:rtl/>
        </w:rPr>
      </w:pPr>
      <w:r>
        <w:rPr>
          <w:rtl/>
        </w:rPr>
        <w:t xml:space="preserve">ממשל זמין מחזיק שרתים </w:t>
      </w:r>
      <w:r>
        <w:t>Linux</w:t>
      </w:r>
      <w:r>
        <w:rPr>
          <w:rtl/>
        </w:rPr>
        <w:t xml:space="preserve"> של  </w:t>
      </w:r>
      <w:r>
        <w:t>Red Hat</w:t>
      </w:r>
      <w:r>
        <w:rPr>
          <w:rtl/>
        </w:rPr>
        <w:t xml:space="preserve"> . </w:t>
      </w:r>
    </w:p>
    <w:p w:rsidR="00892886" w:rsidRPr="004171C9" w:rsidRDefault="00892886" w:rsidP="00F56118">
      <w:pPr>
        <w:spacing w:line="360" w:lineRule="auto"/>
        <w:rPr>
          <w:u w:val="single"/>
          <w:rtl/>
        </w:rPr>
      </w:pPr>
      <w:r w:rsidRPr="004171C9">
        <w:rPr>
          <w:u w:val="single"/>
          <w:rtl/>
        </w:rPr>
        <w:t>שירות מבוקש:</w:t>
      </w:r>
    </w:p>
    <w:p w:rsidR="00892886" w:rsidRDefault="00892886" w:rsidP="00F56118">
      <w:pPr>
        <w:spacing w:line="360" w:lineRule="auto"/>
        <w:rPr>
          <w:rtl/>
        </w:rPr>
      </w:pPr>
      <w:r>
        <w:rPr>
          <w:rtl/>
        </w:rPr>
        <w:t>יש צורך לשדרג את  מערכת ההפעלה</w:t>
      </w:r>
    </w:p>
    <w:p w:rsidR="00892886" w:rsidRPr="004171C9" w:rsidRDefault="00892886" w:rsidP="00F56118">
      <w:pPr>
        <w:spacing w:line="360" w:lineRule="auto"/>
        <w:rPr>
          <w:u w:val="single"/>
          <w:rtl/>
        </w:rPr>
      </w:pPr>
      <w:r w:rsidRPr="004171C9">
        <w:rPr>
          <w:u w:val="single"/>
          <w:rtl/>
        </w:rPr>
        <w:t>הסבר לייחודיות הספק:</w:t>
      </w:r>
    </w:p>
    <w:p w:rsidR="00892886" w:rsidRDefault="00892886" w:rsidP="00F56118">
      <w:pPr>
        <w:spacing w:line="360" w:lineRule="auto"/>
        <w:rPr>
          <w:rtl/>
        </w:rPr>
      </w:pPr>
      <w:r>
        <w:rPr>
          <w:rtl/>
        </w:rPr>
        <w:t xml:space="preserve">חברת מטריקס הינה ספק יחיד לרכישת מערכת הפעלה של </w:t>
      </w:r>
      <w:r>
        <w:t>Red Hat</w:t>
      </w:r>
      <w:r>
        <w:rPr>
          <w:rtl/>
        </w:rPr>
        <w:t xml:space="preserve"> כפי שמוצהר על ידי </w:t>
      </w:r>
      <w:r>
        <w:t>Red Hat</w:t>
      </w:r>
      <w:r>
        <w:rPr>
          <w:rtl/>
        </w:rPr>
        <w:t xml:space="preserve"> העולמית ומצורף למסמך זה.</w:t>
      </w:r>
    </w:p>
    <w:p w:rsidR="00892886" w:rsidRDefault="00892886" w:rsidP="00F56118">
      <w:pPr>
        <w:spacing w:line="360" w:lineRule="auto"/>
        <w:rPr>
          <w:rtl/>
        </w:rPr>
      </w:pPr>
    </w:p>
    <w:p w:rsidR="00892886" w:rsidRDefault="00892886" w:rsidP="00F56118">
      <w:pPr>
        <w:spacing w:line="360" w:lineRule="auto"/>
        <w:rPr>
          <w:rtl/>
        </w:rPr>
      </w:pPr>
    </w:p>
    <w:p w:rsidR="00892886" w:rsidRPr="00B525B0" w:rsidRDefault="00892886" w:rsidP="00F56118">
      <w:pPr>
        <w:spacing w:line="360" w:lineRule="auto"/>
        <w:rPr>
          <w:rtl/>
        </w:rPr>
      </w:pPr>
    </w:p>
    <w:p w:rsidR="00892886" w:rsidRDefault="00892886" w:rsidP="00F56118">
      <w:pPr>
        <w:spacing w:line="360" w:lineRule="auto"/>
        <w:ind w:left="3600" w:firstLine="720"/>
        <w:jc w:val="center"/>
      </w:pPr>
      <w:r>
        <w:rPr>
          <w:rtl/>
        </w:rPr>
        <w:t>בכבוד רב</w:t>
      </w:r>
    </w:p>
    <w:p w:rsidR="00892886" w:rsidRDefault="00892886" w:rsidP="00F56118">
      <w:pPr>
        <w:pStyle w:val="ListParagraph"/>
        <w:spacing w:line="360" w:lineRule="auto"/>
        <w:ind w:left="360"/>
        <w:jc w:val="center"/>
      </w:pPr>
    </w:p>
    <w:p w:rsidR="00892886" w:rsidRDefault="00892886" w:rsidP="00F56118">
      <w:pPr>
        <w:spacing w:line="360" w:lineRule="auto"/>
        <w:ind w:left="3600" w:firstLine="720"/>
        <w:jc w:val="center"/>
        <w:rPr>
          <w:rtl/>
        </w:rPr>
      </w:pPr>
      <w:r>
        <w:rPr>
          <w:rtl/>
        </w:rPr>
        <w:t>פנחס רוזנבלום</w:t>
      </w:r>
    </w:p>
    <w:p w:rsidR="00892886" w:rsidRDefault="00892886" w:rsidP="00F56118">
      <w:pPr>
        <w:spacing w:line="360" w:lineRule="auto"/>
        <w:ind w:left="3600" w:firstLine="720"/>
        <w:jc w:val="center"/>
        <w:rPr>
          <w:rtl/>
        </w:rPr>
      </w:pPr>
      <w:r>
        <w:t>CTO</w:t>
      </w:r>
      <w:r>
        <w:rPr>
          <w:rtl/>
        </w:rPr>
        <w:t xml:space="preserve"> ממשל זמין.</w:t>
      </w:r>
    </w:p>
    <w:p w:rsidR="00892886" w:rsidRDefault="00892886" w:rsidP="002F760B">
      <w:pPr>
        <w:spacing w:line="360" w:lineRule="auto"/>
        <w:ind w:firstLine="720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2F760B">
      <w:pPr>
        <w:spacing w:line="360" w:lineRule="auto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p w:rsidR="00892886" w:rsidRDefault="00892886" w:rsidP="00E75F57">
      <w:pPr>
        <w:spacing w:line="360" w:lineRule="auto"/>
        <w:rPr>
          <w:rtl/>
        </w:rPr>
      </w:pPr>
    </w:p>
    <w:sectPr w:rsidR="00892886" w:rsidSect="00C860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70" w:right="1800" w:bottom="1440" w:left="1800" w:header="284" w:footer="29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886" w:rsidRDefault="00892886">
      <w:r>
        <w:separator/>
      </w:r>
    </w:p>
  </w:endnote>
  <w:endnote w:type="continuationSeparator" w:id="0">
    <w:p w:rsidR="00892886" w:rsidRDefault="00892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86" w:rsidRDefault="00892886">
    <w:pPr>
      <w:pStyle w:val="Footer"/>
      <w:jc w:val="right"/>
      <w:rPr>
        <w:rtl/>
      </w:rPr>
    </w:pPr>
  </w:p>
  <w:p w:rsidR="00892886" w:rsidRPr="00EA7139" w:rsidRDefault="00892886" w:rsidP="00EA7139">
    <w:pPr>
      <w:pStyle w:val="Footer"/>
      <w:pBdr>
        <w:top w:val="single" w:sz="6" w:space="0" w:color="auto"/>
      </w:pBdr>
      <w:jc w:val="center"/>
      <w:rPr>
        <w:rtl/>
      </w:rPr>
    </w:pPr>
    <w:r>
      <w:rPr>
        <w:b/>
        <w:bCs/>
        <w:rtl/>
      </w:rPr>
      <w:t xml:space="preserve">רח' נתנאל לורך 1 ירושלים ת.ד. 13185 טלפון </w:t>
    </w:r>
    <w:r>
      <w:rPr>
        <w:b/>
        <w:bCs/>
      </w:rPr>
      <w:t>02-6664666</w:t>
    </w:r>
    <w:r>
      <w:rPr>
        <w:b/>
        <w:bCs/>
        <w:rtl/>
      </w:rPr>
      <w:t xml:space="preserve"> פקס: </w:t>
    </w:r>
    <w:r>
      <w:rPr>
        <w:b/>
        <w:bCs/>
      </w:rPr>
      <w:t>02-6664650</w:t>
    </w:r>
    <w:r>
      <w:rPr>
        <w:b/>
        <w:bCs/>
        <w:rtl/>
      </w:rPr>
      <w:br/>
    </w:r>
    <w:hyperlink r:id="rId1" w:history="1">
      <w:r w:rsidRPr="00B710EA">
        <w:rPr>
          <w:rStyle w:val="Hyperlink"/>
          <w:rFonts w:cs="FrankRuehl"/>
          <w:b/>
          <w:bCs/>
        </w:rPr>
        <w:t>www.gov.il</w:t>
      </w:r>
    </w:hyperlink>
  </w:p>
  <w:p w:rsidR="00892886" w:rsidRDefault="00892886" w:rsidP="00EA7139">
    <w:pPr>
      <w:pStyle w:val="Footer"/>
      <w:jc w:val="right"/>
    </w:pPr>
    <w:fldSimple w:instr=" PAGE   \* MERGEFORMAT ">
      <w:r>
        <w:rPr>
          <w:noProof/>
          <w:rtl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86" w:rsidRDefault="00892886" w:rsidP="00C86023">
    <w:pPr>
      <w:pStyle w:val="Footer"/>
      <w:jc w:val="right"/>
      <w:rPr>
        <w:rtl/>
      </w:rPr>
    </w:pPr>
  </w:p>
  <w:p w:rsidR="00892886" w:rsidRPr="00EA7139" w:rsidRDefault="00892886" w:rsidP="00C86023">
    <w:pPr>
      <w:pStyle w:val="Footer"/>
      <w:pBdr>
        <w:top w:val="single" w:sz="6" w:space="0" w:color="auto"/>
      </w:pBdr>
      <w:jc w:val="center"/>
      <w:rPr>
        <w:rtl/>
      </w:rPr>
    </w:pPr>
    <w:r>
      <w:rPr>
        <w:b/>
        <w:bCs/>
        <w:rtl/>
      </w:rPr>
      <w:t xml:space="preserve">רח' נתנאל לורך 1 ירושלים ת.ד. 13185 טלפון </w:t>
    </w:r>
    <w:r>
      <w:rPr>
        <w:b/>
        <w:bCs/>
      </w:rPr>
      <w:t>02-6664666</w:t>
    </w:r>
    <w:r>
      <w:rPr>
        <w:b/>
        <w:bCs/>
        <w:rtl/>
      </w:rPr>
      <w:t xml:space="preserve"> פקס: </w:t>
    </w:r>
    <w:r>
      <w:rPr>
        <w:b/>
        <w:bCs/>
      </w:rPr>
      <w:t>02-6664650</w:t>
    </w:r>
    <w:r>
      <w:rPr>
        <w:b/>
        <w:bCs/>
        <w:rtl/>
      </w:rPr>
      <w:br/>
    </w:r>
    <w:hyperlink r:id="rId1" w:history="1">
      <w:r w:rsidRPr="00B710EA">
        <w:rPr>
          <w:rStyle w:val="Hyperlink"/>
          <w:rFonts w:cs="FrankRuehl"/>
          <w:b/>
          <w:bCs/>
        </w:rPr>
        <w:t>www.gov.il</w:t>
      </w:r>
    </w:hyperlink>
  </w:p>
  <w:p w:rsidR="00892886" w:rsidRDefault="00892886" w:rsidP="00C86023">
    <w:pPr>
      <w:pStyle w:val="Footer"/>
      <w:jc w:val="right"/>
    </w:pPr>
    <w:fldSimple w:instr=" PAGE   \* MERGEFORMAT ">
      <w:r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886" w:rsidRDefault="00892886">
      <w:r>
        <w:separator/>
      </w:r>
    </w:p>
  </w:footnote>
  <w:footnote w:type="continuationSeparator" w:id="0">
    <w:p w:rsidR="00892886" w:rsidRDefault="008928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86" w:rsidRDefault="00892886" w:rsidP="00C86023">
    <w:pPr>
      <w:pStyle w:val="Footer"/>
      <w:tabs>
        <w:tab w:val="left" w:pos="1451"/>
      </w:tabs>
      <w:jc w:val="both"/>
      <w:rPr>
        <w:rtl/>
      </w:rPr>
    </w:pPr>
    <w:r>
      <w:rPr>
        <w:rtl/>
      </w:rPr>
      <w:tab/>
      <w:t xml:space="preserve">מדינת ישראל פרויקט ממשל זמין </w:t>
    </w:r>
    <w:hyperlink r:id="rId1" w:history="1">
      <w:r w:rsidRPr="00B710EA">
        <w:rPr>
          <w:rStyle w:val="Hyperlink"/>
          <w:rFonts w:cs="FrankRuehl"/>
        </w:rPr>
        <w:t>www.gov.il</w:t>
      </w:r>
    </w:hyperlink>
    <w:r>
      <w:t xml:space="preserve"> </w:t>
    </w:r>
    <w:r>
      <w:rPr>
        <w:rtl/>
      </w:rPr>
      <w:t xml:space="preserve">                                   </w:t>
    </w:r>
    <w:r w:rsidRPr="00055FBE">
      <w:rPr>
        <w:rFonts w:ascii="Arial" w:hAnsi="Arial" w:cs="Arial"/>
        <w:noProof/>
        <w:color w:val="1D5872"/>
        <w:sz w:val="20"/>
        <w:szCs w:val="20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8" type="#_x0000_t75" alt="header_logo" style="width:40.5pt;height:20.25pt;visibility:visible">
          <v:imagedata r:id="rId2" o:title="" cropleft="44675f" cropright="6974f"/>
        </v:shape>
      </w:pict>
    </w:r>
    <w:r>
      <w:rPr>
        <w:rtl/>
      </w:rPr>
      <w:tab/>
      <w:t xml:space="preserve"> </w:t>
    </w:r>
  </w:p>
  <w:p w:rsidR="00892886" w:rsidRDefault="00892886" w:rsidP="00C86023">
    <w:pPr>
      <w:pStyle w:val="Footer"/>
      <w:pBdr>
        <w:top w:val="single" w:sz="6" w:space="0" w:color="auto"/>
      </w:pBdr>
    </w:pPr>
  </w:p>
  <w:p w:rsidR="00892886" w:rsidRDefault="00892886" w:rsidP="00C86023">
    <w:pPr>
      <w:pStyle w:val="Footer"/>
      <w:jc w:val="right"/>
    </w:pPr>
  </w:p>
  <w:p w:rsidR="00892886" w:rsidRDefault="00892886" w:rsidP="00C86023">
    <w:pPr>
      <w:pStyle w:val="Header"/>
      <w:tabs>
        <w:tab w:val="clear" w:pos="8306"/>
        <w:tab w:val="right" w:pos="9582"/>
      </w:tabs>
      <w:jc w:val="right"/>
      <w:rPr>
        <w:rFonts w:ascii="David" w:hAnsi="David" w:cs="David"/>
        <w:b/>
        <w:color w:val="0000FF"/>
        <w:szCs w:val="20"/>
        <w:rtl/>
        <w:lang w:eastAsia="en-US"/>
      </w:rPr>
    </w:pPr>
    <w:r>
      <w:rPr>
        <w:rFonts w:ascii="David" w:hAnsi="David" w:cs="David"/>
        <w:b/>
        <w:color w:val="0000FF"/>
        <w:szCs w:val="20"/>
        <w:rtl/>
        <w:lang w:eastAsia="en-US"/>
      </w:rPr>
      <w:t xml:space="preserve">                        </w:t>
    </w:r>
    <w:r>
      <w:rPr>
        <w:rFonts w:ascii="David" w:hAnsi="David" w:cs="David"/>
        <w:b/>
        <w:color w:val="0000FF"/>
        <w:szCs w:val="20"/>
        <w:rtl/>
        <w:lang w:eastAsia="en-US"/>
      </w:rPr>
      <w:tab/>
    </w:r>
    <w:r>
      <w:rPr>
        <w:rFonts w:ascii="David" w:hAnsi="David" w:cs="David"/>
        <w:b/>
        <w:color w:val="0000FF"/>
        <w:szCs w:val="20"/>
        <w:rtl/>
        <w:lang w:eastAsia="en-US"/>
      </w:rPr>
      <w:tab/>
    </w:r>
  </w:p>
  <w:p w:rsidR="00892886" w:rsidRDefault="00892886">
    <w:pPr>
      <w:pStyle w:val="Header"/>
      <w:tabs>
        <w:tab w:val="center" w:pos="1274"/>
      </w:tabs>
      <w:ind w:left="-994"/>
      <w:rPr>
        <w:rtl/>
      </w:rPr>
    </w:pPr>
    <w:r>
      <w:rPr>
        <w:rFonts w:ascii="David" w:hAnsi="David" w:cs="David"/>
        <w:szCs w:val="20"/>
        <w:rtl/>
        <w:lang w:eastAsia="en-US"/>
      </w:rPr>
      <w:t xml:space="preserve">      </w:t>
    </w:r>
    <w:r>
      <w:rPr>
        <w:rtl/>
        <w:lang w:eastAsia="en-US"/>
      </w:rPr>
      <w:t xml:space="preserve">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886" w:rsidRDefault="00892886" w:rsidP="00C86023">
    <w:pPr>
      <w:pStyle w:val="Header"/>
      <w:jc w:val="center"/>
      <w:rPr>
        <w:rFonts w:ascii="David" w:hAnsi="David" w:cs="David"/>
        <w:b/>
        <w:spacing w:val="60"/>
        <w:sz w:val="32"/>
        <w:szCs w:val="32"/>
        <w:rtl/>
        <w:lang w:eastAsia="en-US"/>
      </w:rPr>
    </w:pPr>
    <w:r>
      <w:rPr>
        <w:rFonts w:ascii="David" w:hAnsi="David" w:cs="David" w:hint="eastAsia"/>
        <w:b/>
        <w:spacing w:val="60"/>
        <w:sz w:val="32"/>
        <w:szCs w:val="32"/>
        <w:rtl/>
        <w:lang w:eastAsia="en-US"/>
      </w:rPr>
      <w:t>מדינת</w:t>
    </w:r>
    <w:r>
      <w:rPr>
        <w:rFonts w:ascii="David" w:hAnsi="David" w:cs="David"/>
        <w:b/>
        <w:spacing w:val="60"/>
        <w:sz w:val="32"/>
        <w:szCs w:val="32"/>
        <w:rtl/>
        <w:lang w:eastAsia="en-US"/>
      </w:rPr>
      <w:t xml:space="preserve"> ישראל</w:t>
    </w:r>
  </w:p>
  <w:p w:rsidR="00892886" w:rsidRDefault="00892886" w:rsidP="00C86023">
    <w:pPr>
      <w:pStyle w:val="Header"/>
      <w:jc w:val="center"/>
      <w:rPr>
        <w:rFonts w:ascii="David" w:hAnsi="David" w:cs="David"/>
        <w:b/>
        <w:szCs w:val="20"/>
        <w:rtl/>
        <w:lang w:eastAsia="en-US"/>
      </w:rPr>
    </w:pPr>
    <w:r>
      <w:rPr>
        <w:rFonts w:ascii="David" w:hAnsi="David" w:cs="David" w:hint="eastAsia"/>
        <w:b/>
        <w:szCs w:val="20"/>
        <w:rtl/>
        <w:lang w:eastAsia="en-US"/>
      </w:rPr>
      <w:t>פרויקט</w:t>
    </w:r>
    <w:r>
      <w:rPr>
        <w:rFonts w:ascii="David" w:hAnsi="David" w:cs="David"/>
        <w:b/>
        <w:szCs w:val="20"/>
        <w:rtl/>
        <w:lang w:eastAsia="en-US"/>
      </w:rPr>
      <w:t xml:space="preserve"> ממשל זמין</w:t>
    </w:r>
  </w:p>
  <w:p w:rsidR="00892886" w:rsidRDefault="00892886" w:rsidP="00F56118">
    <w:pPr>
      <w:pStyle w:val="Header"/>
      <w:tabs>
        <w:tab w:val="clear" w:pos="8306"/>
        <w:tab w:val="right" w:pos="9582"/>
      </w:tabs>
      <w:jc w:val="right"/>
      <w:rPr>
        <w:rFonts w:ascii="David" w:hAnsi="David" w:cs="David"/>
        <w:b/>
        <w:color w:val="0000FF"/>
        <w:szCs w:val="20"/>
        <w:rtl/>
        <w:lang w:eastAsia="en-US"/>
      </w:rPr>
    </w:pPr>
    <w:r>
      <w:rPr>
        <w:rFonts w:ascii="David" w:hAnsi="David" w:cs="David"/>
        <w:b/>
        <w:color w:val="0000FF"/>
        <w:szCs w:val="20"/>
        <w:rtl/>
        <w:lang w:eastAsia="en-US"/>
      </w:rPr>
      <w:t xml:space="preserve">                        </w:t>
    </w:r>
    <w:r>
      <w:rPr>
        <w:rFonts w:ascii="David" w:hAnsi="David" w:cs="David"/>
        <w:b/>
        <w:color w:val="0000FF"/>
        <w:szCs w:val="20"/>
        <w:rtl/>
        <w:lang w:eastAsia="en-US"/>
      </w:rPr>
      <w:tab/>
    </w:r>
    <w:r w:rsidRPr="00055FBE">
      <w:rPr>
        <w:rFonts w:ascii="Arial" w:hAnsi="Arial" w:cs="Arial"/>
        <w:noProof/>
        <w:color w:val="1D5872"/>
        <w:sz w:val="20"/>
        <w:szCs w:val="20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alt="header_logo" style="width:102.75pt;height:69.75pt;visibility:visible">
          <v:imagedata r:id="rId1" o:title="" cropleft="44675f" cropright="6974f"/>
        </v:shape>
      </w:pict>
    </w:r>
    <w:r>
      <w:rPr>
        <w:rFonts w:ascii="David" w:hAnsi="David" w:cs="David"/>
        <w:b/>
        <w:color w:val="0000FF"/>
        <w:szCs w:val="20"/>
        <w:rtl/>
        <w:lang w:eastAsia="en-US"/>
      </w:rPr>
      <w:tab/>
    </w:r>
    <w:r>
      <w:rPr>
        <w:rFonts w:ascii="David" w:hAnsi="David" w:cs="David" w:hint="eastAsia"/>
        <w:b/>
        <w:color w:val="000000"/>
        <w:szCs w:val="24"/>
        <w:rtl/>
        <w:lang w:eastAsia="en-US"/>
      </w:rPr>
      <w:t>‏</w:t>
    </w:r>
  </w:p>
  <w:p w:rsidR="00892886" w:rsidRDefault="008928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"/>
      </v:shape>
    </w:pict>
  </w:numPicBullet>
  <w:numPicBullet w:numPicBulletId="1">
    <w:pict>
      <v:shape id="_x0000_i1026" type="#_x0000_t75" style="width:3in;height:3in" o:bullet="t">
        <v:imagedata r:id="rId1" o:title=""/>
      </v:shape>
    </w:pict>
  </w:numPicBullet>
  <w:abstractNum w:abstractNumId="0">
    <w:nsid w:val="05856B95"/>
    <w:multiLevelType w:val="hybridMultilevel"/>
    <w:tmpl w:val="26BC50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ED0275"/>
    <w:multiLevelType w:val="hybridMultilevel"/>
    <w:tmpl w:val="06F2D3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CC3380"/>
    <w:multiLevelType w:val="hybridMultilevel"/>
    <w:tmpl w:val="00840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0E3329"/>
    <w:multiLevelType w:val="hybridMultilevel"/>
    <w:tmpl w:val="BB04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C405B"/>
    <w:multiLevelType w:val="hybridMultilevel"/>
    <w:tmpl w:val="657A7E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3410A8"/>
    <w:multiLevelType w:val="hybridMultilevel"/>
    <w:tmpl w:val="61625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D6A45"/>
    <w:multiLevelType w:val="hybridMultilevel"/>
    <w:tmpl w:val="4AF657C8"/>
    <w:lvl w:ilvl="0" w:tplc="3904B8F6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2A47C4"/>
    <w:multiLevelType w:val="hybridMultilevel"/>
    <w:tmpl w:val="653ACE2A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E9481B"/>
    <w:multiLevelType w:val="hybridMultilevel"/>
    <w:tmpl w:val="D92C05B6"/>
    <w:lvl w:ilvl="0" w:tplc="04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460E4CA4"/>
    <w:multiLevelType w:val="hybridMultilevel"/>
    <w:tmpl w:val="8F4840E4"/>
    <w:lvl w:ilvl="0" w:tplc="3904B8F6"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0">
    <w:nsid w:val="4E711BB1"/>
    <w:multiLevelType w:val="hybridMultilevel"/>
    <w:tmpl w:val="036211BC"/>
    <w:lvl w:ilvl="0" w:tplc="3904B8F6"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>
    <w:nsid w:val="5CF27EED"/>
    <w:multiLevelType w:val="hybridMultilevel"/>
    <w:tmpl w:val="320C83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9E4AE1"/>
    <w:multiLevelType w:val="hybridMultilevel"/>
    <w:tmpl w:val="D7965740"/>
    <w:lvl w:ilvl="0" w:tplc="3904B8F6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7C6268F"/>
    <w:multiLevelType w:val="hybridMultilevel"/>
    <w:tmpl w:val="FA7AC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12"/>
  </w:num>
  <w:num w:numId="8">
    <w:abstractNumId w:val="6"/>
  </w:num>
  <w:num w:numId="9">
    <w:abstractNumId w:val="13"/>
  </w:num>
  <w:num w:numId="10">
    <w:abstractNumId w:val="5"/>
  </w:num>
  <w:num w:numId="11">
    <w:abstractNumId w:val="3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A55"/>
    <w:rsid w:val="00005CAB"/>
    <w:rsid w:val="00027896"/>
    <w:rsid w:val="00032220"/>
    <w:rsid w:val="00035EAC"/>
    <w:rsid w:val="00041CB1"/>
    <w:rsid w:val="00055FBE"/>
    <w:rsid w:val="00067304"/>
    <w:rsid w:val="00090F53"/>
    <w:rsid w:val="000974A7"/>
    <w:rsid w:val="000A54B7"/>
    <w:rsid w:val="000E50C8"/>
    <w:rsid w:val="000F0E09"/>
    <w:rsid w:val="001122D3"/>
    <w:rsid w:val="001312C3"/>
    <w:rsid w:val="00132EC5"/>
    <w:rsid w:val="001358C9"/>
    <w:rsid w:val="00153D5D"/>
    <w:rsid w:val="00156406"/>
    <w:rsid w:val="0016507B"/>
    <w:rsid w:val="001855D3"/>
    <w:rsid w:val="00197F9B"/>
    <w:rsid w:val="001A0DCA"/>
    <w:rsid w:val="001A7137"/>
    <w:rsid w:val="001C6386"/>
    <w:rsid w:val="001D3206"/>
    <w:rsid w:val="001D420A"/>
    <w:rsid w:val="001D57F1"/>
    <w:rsid w:val="001F67D7"/>
    <w:rsid w:val="00206D68"/>
    <w:rsid w:val="00237313"/>
    <w:rsid w:val="002A519F"/>
    <w:rsid w:val="002D2232"/>
    <w:rsid w:val="002F760B"/>
    <w:rsid w:val="003306F6"/>
    <w:rsid w:val="00374C29"/>
    <w:rsid w:val="00375C5C"/>
    <w:rsid w:val="00386DAE"/>
    <w:rsid w:val="00397367"/>
    <w:rsid w:val="003C118E"/>
    <w:rsid w:val="003E0437"/>
    <w:rsid w:val="003F0687"/>
    <w:rsid w:val="003F7430"/>
    <w:rsid w:val="004075A5"/>
    <w:rsid w:val="004171C9"/>
    <w:rsid w:val="00443791"/>
    <w:rsid w:val="00467330"/>
    <w:rsid w:val="004769EA"/>
    <w:rsid w:val="00484B19"/>
    <w:rsid w:val="0049186A"/>
    <w:rsid w:val="004B0D1F"/>
    <w:rsid w:val="004C0381"/>
    <w:rsid w:val="004C1550"/>
    <w:rsid w:val="004C7627"/>
    <w:rsid w:val="004D326C"/>
    <w:rsid w:val="004D6FD6"/>
    <w:rsid w:val="004E0B31"/>
    <w:rsid w:val="00500387"/>
    <w:rsid w:val="0050799A"/>
    <w:rsid w:val="00530910"/>
    <w:rsid w:val="0053235C"/>
    <w:rsid w:val="00541E12"/>
    <w:rsid w:val="005552BD"/>
    <w:rsid w:val="00563DAD"/>
    <w:rsid w:val="00585A55"/>
    <w:rsid w:val="005A10B4"/>
    <w:rsid w:val="005B282A"/>
    <w:rsid w:val="005B719A"/>
    <w:rsid w:val="005B7AC2"/>
    <w:rsid w:val="005E1923"/>
    <w:rsid w:val="005F4E12"/>
    <w:rsid w:val="006259E3"/>
    <w:rsid w:val="006316F4"/>
    <w:rsid w:val="00656DD4"/>
    <w:rsid w:val="0066724F"/>
    <w:rsid w:val="00675164"/>
    <w:rsid w:val="006B1A4C"/>
    <w:rsid w:val="006C121F"/>
    <w:rsid w:val="006C57E6"/>
    <w:rsid w:val="006D6A04"/>
    <w:rsid w:val="006E22A4"/>
    <w:rsid w:val="006E66D9"/>
    <w:rsid w:val="006F7B8A"/>
    <w:rsid w:val="006F7C5C"/>
    <w:rsid w:val="00743F14"/>
    <w:rsid w:val="007A3117"/>
    <w:rsid w:val="007D41DA"/>
    <w:rsid w:val="00837840"/>
    <w:rsid w:val="00842153"/>
    <w:rsid w:val="008434A4"/>
    <w:rsid w:val="00856860"/>
    <w:rsid w:val="00856967"/>
    <w:rsid w:val="00863B5D"/>
    <w:rsid w:val="00876153"/>
    <w:rsid w:val="0088212E"/>
    <w:rsid w:val="00892886"/>
    <w:rsid w:val="008A3180"/>
    <w:rsid w:val="008A411D"/>
    <w:rsid w:val="008B45FD"/>
    <w:rsid w:val="008D06BA"/>
    <w:rsid w:val="008D4E06"/>
    <w:rsid w:val="00913518"/>
    <w:rsid w:val="00945488"/>
    <w:rsid w:val="00962971"/>
    <w:rsid w:val="0097085C"/>
    <w:rsid w:val="00974092"/>
    <w:rsid w:val="009755E9"/>
    <w:rsid w:val="00975DA9"/>
    <w:rsid w:val="009812E4"/>
    <w:rsid w:val="00983B5D"/>
    <w:rsid w:val="0099102F"/>
    <w:rsid w:val="009B25C4"/>
    <w:rsid w:val="009B34B9"/>
    <w:rsid w:val="009D4154"/>
    <w:rsid w:val="009E6F64"/>
    <w:rsid w:val="00A31974"/>
    <w:rsid w:val="00A32323"/>
    <w:rsid w:val="00A453B9"/>
    <w:rsid w:val="00A45FCD"/>
    <w:rsid w:val="00A46486"/>
    <w:rsid w:val="00A701D0"/>
    <w:rsid w:val="00A70F2A"/>
    <w:rsid w:val="00A82427"/>
    <w:rsid w:val="00A871FF"/>
    <w:rsid w:val="00A97BD2"/>
    <w:rsid w:val="00AC4567"/>
    <w:rsid w:val="00AE18F1"/>
    <w:rsid w:val="00AF504A"/>
    <w:rsid w:val="00B23461"/>
    <w:rsid w:val="00B2461D"/>
    <w:rsid w:val="00B525B0"/>
    <w:rsid w:val="00B64D0C"/>
    <w:rsid w:val="00B710EA"/>
    <w:rsid w:val="00BC1EE8"/>
    <w:rsid w:val="00BC5364"/>
    <w:rsid w:val="00BE3B3C"/>
    <w:rsid w:val="00C0361F"/>
    <w:rsid w:val="00C03C15"/>
    <w:rsid w:val="00C122DC"/>
    <w:rsid w:val="00C36438"/>
    <w:rsid w:val="00C51DEE"/>
    <w:rsid w:val="00C70E6C"/>
    <w:rsid w:val="00C86023"/>
    <w:rsid w:val="00C93D85"/>
    <w:rsid w:val="00CA2C6C"/>
    <w:rsid w:val="00CC29CB"/>
    <w:rsid w:val="00D30817"/>
    <w:rsid w:val="00D31FBD"/>
    <w:rsid w:val="00D371D0"/>
    <w:rsid w:val="00D41831"/>
    <w:rsid w:val="00D51F30"/>
    <w:rsid w:val="00D520A5"/>
    <w:rsid w:val="00D55AC6"/>
    <w:rsid w:val="00D634E6"/>
    <w:rsid w:val="00DB15F2"/>
    <w:rsid w:val="00DB41E9"/>
    <w:rsid w:val="00DD22BA"/>
    <w:rsid w:val="00DE3B50"/>
    <w:rsid w:val="00E31475"/>
    <w:rsid w:val="00E34B2A"/>
    <w:rsid w:val="00E36132"/>
    <w:rsid w:val="00E4601E"/>
    <w:rsid w:val="00E46FF2"/>
    <w:rsid w:val="00E56E55"/>
    <w:rsid w:val="00E611C0"/>
    <w:rsid w:val="00E75F57"/>
    <w:rsid w:val="00E77CC3"/>
    <w:rsid w:val="00EA2875"/>
    <w:rsid w:val="00EA7139"/>
    <w:rsid w:val="00EB7571"/>
    <w:rsid w:val="00EC14C2"/>
    <w:rsid w:val="00EC56BB"/>
    <w:rsid w:val="00ED4005"/>
    <w:rsid w:val="00EE4555"/>
    <w:rsid w:val="00EF3645"/>
    <w:rsid w:val="00F246EA"/>
    <w:rsid w:val="00F27445"/>
    <w:rsid w:val="00F55B8D"/>
    <w:rsid w:val="00F56118"/>
    <w:rsid w:val="00F80258"/>
    <w:rsid w:val="00F83710"/>
    <w:rsid w:val="00F84363"/>
    <w:rsid w:val="00F915D3"/>
    <w:rsid w:val="00FA2A7C"/>
    <w:rsid w:val="00FB4AA2"/>
    <w:rsid w:val="00FC3944"/>
    <w:rsid w:val="00FC6B4F"/>
    <w:rsid w:val="00FE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367"/>
    <w:pPr>
      <w:bidi/>
      <w:jc w:val="both"/>
    </w:pPr>
    <w:rPr>
      <w:rFonts w:cs="FrankRuehl"/>
      <w:sz w:val="24"/>
      <w:szCs w:val="26"/>
      <w:lang w:eastAsia="he-I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7085C"/>
    <w:pPr>
      <w:tabs>
        <w:tab w:val="center" w:pos="4153"/>
        <w:tab w:val="right" w:pos="8306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6023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97085C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A7139"/>
    <w:rPr>
      <w:rFonts w:cs="FrankRuehl"/>
      <w:sz w:val="26"/>
      <w:szCs w:val="26"/>
      <w:lang w:eastAsia="he-IL" w:bidi="he-IL"/>
    </w:rPr>
  </w:style>
  <w:style w:type="table" w:styleId="TableGrid">
    <w:name w:val="Table Grid"/>
    <w:basedOn w:val="TableNormal"/>
    <w:uiPriority w:val="99"/>
    <w:rsid w:val="00DB41E9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C536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C86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86023"/>
    <w:rPr>
      <w:rFonts w:ascii="Tahoma" w:hAnsi="Tahoma" w:cs="Tahoma"/>
      <w:sz w:val="16"/>
      <w:szCs w:val="16"/>
      <w:lang w:eastAsia="he-IL" w:bidi="he-IL"/>
    </w:rPr>
  </w:style>
  <w:style w:type="paragraph" w:styleId="ListParagraph">
    <w:name w:val="List Paragraph"/>
    <w:basedOn w:val="Normal"/>
    <w:uiPriority w:val="99"/>
    <w:qFormat/>
    <w:rsid w:val="003C11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7399">
              <w:marLeft w:val="0"/>
              <w:marRight w:val="-29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7397">
                  <w:marLeft w:val="0"/>
                  <w:marRight w:val="2928"/>
                  <w:marTop w:val="720"/>
                  <w:marBottom w:val="0"/>
                  <w:divBdr>
                    <w:top w:val="single" w:sz="6" w:space="0" w:color="AAAAAA"/>
                    <w:left w:val="none" w:sz="0" w:space="0" w:color="auto"/>
                    <w:bottom w:val="single" w:sz="6" w:space="0" w:color="AAAAAA"/>
                    <w:right w:val="single" w:sz="6" w:space="0" w:color="AAAAAA"/>
                  </w:divBdr>
                  <w:divsChild>
                    <w:div w:id="14436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6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has\Documents\&#1502;&#1502;&#1513;&#1500;&#1494;&#1502;&#1497;&#150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ממשלזמין.dotx</Template>
  <TotalTime>15</TotalTime>
  <Pages>2</Pages>
  <Words>61</Words>
  <Characters>309</Characters>
  <Application>Microsoft Office Outlook</Application>
  <DocSecurity>0</DocSecurity>
  <Lines>0</Lines>
  <Paragraphs>0</Paragraphs>
  <ScaleCrop>false</ScaleCrop>
  <Company>MOF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subject/>
  <dc:creator>pinhas</dc:creator>
  <cp:keywords/>
  <dc:description/>
  <cp:lastModifiedBy>nir</cp:lastModifiedBy>
  <cp:revision>3</cp:revision>
  <cp:lastPrinted>2009-07-26T08:25:00Z</cp:lastPrinted>
  <dcterms:created xsi:type="dcterms:W3CDTF">2009-08-05T10:46:00Z</dcterms:created>
  <dcterms:modified xsi:type="dcterms:W3CDTF">2009-08-05T11:23:00Z</dcterms:modified>
</cp:coreProperties>
</file>